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BC43C" w14:textId="0BB850C0" w:rsidR="00B331E7" w:rsidRDefault="00B331E7" w:rsidP="00B331E7">
      <w:pPr>
        <w:spacing w:after="0" w:line="240" w:lineRule="auto"/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8FE7C44" wp14:editId="79CB13EE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819775" cy="1103630"/>
                <wp:effectExtent l="0" t="0" r="9525" b="1270"/>
                <wp:wrapTight wrapText="bothSides">
                  <wp:wrapPolygon edited="0">
                    <wp:start x="0" y="0"/>
                    <wp:lineTo x="0" y="20879"/>
                    <wp:lineTo x="6151" y="21252"/>
                    <wp:lineTo x="13434" y="21252"/>
                    <wp:lineTo x="21565" y="18269"/>
                    <wp:lineTo x="21565" y="1119"/>
                    <wp:lineTo x="6434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103630"/>
                          <a:chOff x="0" y="0"/>
                          <a:chExt cx="5819775" cy="110363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moniquehurley\AppData\Local\Microsoft\Windows\INetCache\Content.Outlook\VEEMOM3W\National FVPLS Header Vertical 1 (3) (002)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0" y="38100"/>
                            <a:ext cx="191135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moniquehurley\AppData\Local\Microsoft\Windows\INetCache\Content.Outlook\VEEMOM3W\SNAICC (NVOC) Logo CMYK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hrlc_logo_rgb_2_lin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228600"/>
                            <a:ext cx="2228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DE1AE" id="Group 2" o:spid="_x0000_s1026" style="position:absolute;margin-left:0;margin-top:6pt;width:458.25pt;height:86.9pt;z-index:-251655168" coordsize="58197,1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8AAAD//wMAUEsDBAoA&#10;AAAAAAAAIQBA6m2iG3wAABt8AAAVAAAAZHJzL21lZGlhL2ltYWdlMy5qcGVn/9j/4AAQSkZJRgAB&#10;AQEA3ADcAAD/2wBDAAIBAQIBAQICAgICAgICAwUDAwMDAwYEBAMFBwYHBwcGBwcICQsJCAgKCAcH&#10;Cg0KCgsMDAwMBwkODw0MDgsMDAz/2wBDAQICAgMDAwYDAwYMCAcIDAwMDAwMDAwMDAwMDAwMDAwM&#10;DAwMDAwMDAwMDAwMDAwMDAwMDAwMDAwMDAwMDAwMDAz/wAARCADMAs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qgAA&#10;AABSZ2h0bG9uZwAAAj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v/bAIQAAQEBAQEBAQEBAQEBAQEBAQEBAQEBAQEBAQEBAQEBAQEBAQEBAQEB&#10;AQEBAQICAgICAgICAgICAwMDAwMDAwMDAwEBAQEBAQEBAQEBAgIBAgIDAwMDAwMDAwMDAwMDAwMD&#10;AwMDAwMDAwMDAwMDAwMDAwMDAwMDAwMDAwMDAwMDAwMD/8AAFAgBqgI/BAERAAIRAQMRAQQRAP/d&#10;AAQAS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954;top:381;width:19114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xFjFAAAA2gAAAA8AAABkcnMvZG93bnJldi54bWxEj0FrAjEUhO+C/yE8obeaVEqpW6OIVSle&#10;2qo9eHtuXje73bwsm6jrv28KBY/DzHzDTGadq8WZ2lB61vAwVCCIc29KLjTsd6v7ZxAhIhusPZOG&#10;KwWYTfu9CWbGX/iTzttYiAThkKEGG2OTSRlySw7D0DfEyfv2rcOYZFtI0+IlwV0tR0o9SYclpwWL&#10;DS0s5T/bk9PwUb1X1etmbZdqrsbHL7U0h8Ve67tBN38BEamLt/B/+81oeIS/K+kG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DMRYxQAAANoAAAAPAAAAAAAAAAAAAAAA&#10;AJ8CAABkcnMvZG93bnJldi54bWxQSwUGAAAAAAQABAD3AAAAkQMAAAAA&#10;">
                  <v:imagedata r:id="rId8" o:title="National FVPLS Header Vertical 1 (3) (002)"/>
                  <v:path arrowok="t"/>
                </v:shape>
                <v:shape id="Picture 5" o:spid="_x0000_s1028" type="#_x0000_t75" style="position:absolute;width:17049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3CvEAAAA2gAAAA8AAABkcnMvZG93bnJldi54bWxEj0FrwkAUhO8F/8PyhN7qxpbYEl1FLKXF&#10;kxoRvD2yz2w0+zbNbk3677sFweMwM98ws0Vva3Gl1leOFYxHCQjiwumKSwX7/OPpDYQPyBprx6Tg&#10;lzws5oOHGWbadbyl6y6UIkLYZ6jAhNBkUvrCkEU/cg1x9E6utRiibEupW+wi3NbyOUkm0mLFccFg&#10;QytDxWX3YxWsz4d0U73248/v99zs025tXo4TpR6H/XIKIlAf7uFb+0srSOH/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b3CvEAAAA2gAAAA8AAAAAAAAAAAAAAAAA&#10;nwIAAGRycy9kb3ducmV2LnhtbFBLBQYAAAAABAAEAPcAAACQAwAAAAA=&#10;">
                  <v:imagedata r:id="rId9" o:title="SNAICC (NVOC) Logo CMYK (1)"/>
                  <v:path arrowok="t"/>
                </v:shape>
                <v:shape id="Picture 1" o:spid="_x0000_s1029" type="#_x0000_t75" alt="hrlc_logo_rgb_2_line" style="position:absolute;left:35909;top:2286;width:2228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Zom9AAAA2gAAAA8AAABkcnMvZG93bnJldi54bWxET0uLwjAQvgv+hzDC3jRxlSJdoyxCV68+&#10;wOuQzLZdm0lpotZ/vxEET8PH95zluneNuFEXas8aphMFgth4W3Op4XQsxgsQISJbbDyThgcFWK+G&#10;gyXm1t95T7dDLEUK4ZCjhirGNpcymIocholviRP36zuHMcGulLbDewp3jfxUKpMOa04NFba0qchc&#10;DlenwRk1/ylmf9nFZw+1LUxTn6+F1h+j/vsLRKQ+vsUv986m+fB85Xnl6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ZZmib0AAADaAAAADwAAAAAAAAAAAAAAAACfAgAAZHJz&#10;L2Rvd25yZXYueG1sUEsFBgAAAAAEAAQA9wAAAIkDAAAAAA==&#10;">
                  <v:imagedata r:id="rId10" o:title="hrlc_logo_rgb_2_line"/>
                  <v:path arrowok="t"/>
                </v:shape>
                <w10:wrap type="tight"/>
              </v:group>
            </w:pict>
          </mc:Fallback>
        </mc:AlternateContent>
      </w:r>
    </w:p>
    <w:p w14:paraId="4804452F" w14:textId="77777777" w:rsidR="00B331E7" w:rsidRPr="00B331E7" w:rsidRDefault="00B331E7" w:rsidP="00B331E7">
      <w:pPr>
        <w:pBdr>
          <w:bottom w:val="single" w:sz="12" w:space="1" w:color="auto"/>
        </w:pBdr>
        <w:spacing w:before="120" w:after="120"/>
        <w:rPr>
          <w:rFonts w:cs="Arial"/>
          <w:sz w:val="2"/>
        </w:rPr>
      </w:pPr>
    </w:p>
    <w:p w14:paraId="43328CCE" w14:textId="77777777" w:rsidR="00B331E7" w:rsidRPr="00B331E7" w:rsidRDefault="00B331E7" w:rsidP="00B331E7">
      <w:pPr>
        <w:rPr>
          <w:rStyle w:val="HRLCCoverPageTitle"/>
          <w:bCs/>
        </w:rPr>
      </w:pPr>
      <w:r w:rsidRPr="00B331E7">
        <w:rPr>
          <w:rStyle w:val="HRLCCoverPageTitle"/>
          <w:bCs/>
        </w:rPr>
        <w:t>Discriminatory Federal Government program making life harder for mums and babies</w:t>
      </w:r>
    </w:p>
    <w:p w14:paraId="1B08D414" w14:textId="3B4E68EB" w:rsidR="00B331E7" w:rsidRPr="00B331E7" w:rsidRDefault="00FA2E70" w:rsidP="00B331E7">
      <w:pPr>
        <w:pStyle w:val="HRLCCoverPageSubtitle"/>
      </w:pPr>
      <w:r>
        <w:t>Media release: 7 February 2019</w:t>
      </w:r>
    </w:p>
    <w:p w14:paraId="7A27535B" w14:textId="77777777" w:rsidR="00B331E7" w:rsidRPr="00B331E7" w:rsidRDefault="00B331E7" w:rsidP="00E5240F">
      <w:pPr>
        <w:rPr>
          <w:rFonts w:ascii="Arial" w:hAnsi="Arial" w:cs="Arial"/>
          <w:sz w:val="2"/>
        </w:rPr>
      </w:pPr>
    </w:p>
    <w:p w14:paraId="11705CE6" w14:textId="3CBCBE62" w:rsidR="00E5240F" w:rsidRPr="002507C1" w:rsidRDefault="00395506" w:rsidP="00E5240F">
      <w:pPr>
        <w:rPr>
          <w:rFonts w:ascii="Arial" w:hAnsi="Arial" w:cs="Arial"/>
        </w:rPr>
      </w:pPr>
      <w:r w:rsidRPr="002507C1">
        <w:rPr>
          <w:rFonts w:ascii="Arial" w:hAnsi="Arial" w:cs="Arial"/>
        </w:rPr>
        <w:t xml:space="preserve">A </w:t>
      </w:r>
      <w:r w:rsidR="00891262" w:rsidRPr="002507C1">
        <w:rPr>
          <w:rFonts w:ascii="Arial" w:hAnsi="Arial" w:cs="Arial"/>
        </w:rPr>
        <w:t>punitive</w:t>
      </w:r>
      <w:r w:rsidRPr="002507C1">
        <w:rPr>
          <w:rFonts w:ascii="Arial" w:hAnsi="Arial" w:cs="Arial"/>
        </w:rPr>
        <w:t xml:space="preserve"> </w:t>
      </w:r>
      <w:r w:rsidR="00E91570" w:rsidRPr="002507C1">
        <w:rPr>
          <w:rFonts w:ascii="Arial" w:hAnsi="Arial" w:cs="Arial"/>
        </w:rPr>
        <w:t xml:space="preserve">Government </w:t>
      </w:r>
      <w:r w:rsidRPr="002507C1">
        <w:rPr>
          <w:rFonts w:ascii="Arial" w:hAnsi="Arial" w:cs="Arial"/>
        </w:rPr>
        <w:t xml:space="preserve">parenting program is making life harder for </w:t>
      </w:r>
      <w:r w:rsidR="00D37B46" w:rsidRPr="002507C1">
        <w:rPr>
          <w:rFonts w:ascii="Arial" w:hAnsi="Arial" w:cs="Arial"/>
        </w:rPr>
        <w:t>mums</w:t>
      </w:r>
      <w:r w:rsidR="006D1221" w:rsidRPr="002507C1">
        <w:rPr>
          <w:rFonts w:ascii="Arial" w:hAnsi="Arial" w:cs="Arial"/>
        </w:rPr>
        <w:t xml:space="preserve"> with babies</w:t>
      </w:r>
      <w:r w:rsidR="005D64C9" w:rsidRPr="002507C1">
        <w:rPr>
          <w:rFonts w:ascii="Arial" w:hAnsi="Arial" w:cs="Arial"/>
        </w:rPr>
        <w:t xml:space="preserve"> as young as six months</w:t>
      </w:r>
      <w:r w:rsidRPr="002507C1">
        <w:rPr>
          <w:rFonts w:ascii="Arial" w:hAnsi="Arial" w:cs="Arial"/>
        </w:rPr>
        <w:t>,</w:t>
      </w:r>
      <w:r w:rsidR="00D37B46" w:rsidRPr="002507C1">
        <w:rPr>
          <w:rFonts w:ascii="Arial" w:hAnsi="Arial" w:cs="Arial"/>
        </w:rPr>
        <w:t xml:space="preserve"> and </w:t>
      </w:r>
      <w:r w:rsidR="00E91570" w:rsidRPr="002507C1">
        <w:rPr>
          <w:rFonts w:ascii="Arial" w:hAnsi="Arial" w:cs="Arial"/>
        </w:rPr>
        <w:t>raises questions about</w:t>
      </w:r>
      <w:r w:rsidR="00D37B46" w:rsidRPr="002507C1">
        <w:rPr>
          <w:rFonts w:ascii="Arial" w:hAnsi="Arial" w:cs="Arial"/>
        </w:rPr>
        <w:t xml:space="preserve"> </w:t>
      </w:r>
      <w:r w:rsidR="00E91570" w:rsidRPr="002507C1">
        <w:rPr>
          <w:rFonts w:ascii="Arial" w:hAnsi="Arial" w:cs="Arial"/>
        </w:rPr>
        <w:t xml:space="preserve">compliance </w:t>
      </w:r>
      <w:r w:rsidR="00D37B46" w:rsidRPr="002507C1">
        <w:rPr>
          <w:rFonts w:ascii="Arial" w:hAnsi="Arial" w:cs="Arial"/>
        </w:rPr>
        <w:t xml:space="preserve">with </w:t>
      </w:r>
      <w:r w:rsidR="002507C1" w:rsidRPr="002507C1">
        <w:rPr>
          <w:rFonts w:ascii="Arial" w:hAnsi="Arial" w:cs="Arial"/>
        </w:rPr>
        <w:t xml:space="preserve">Australia’s </w:t>
      </w:r>
      <w:r w:rsidR="00D37B46" w:rsidRPr="002507C1">
        <w:rPr>
          <w:rFonts w:ascii="Arial" w:hAnsi="Arial" w:cs="Arial"/>
        </w:rPr>
        <w:t>sex and race discrimination laws</w:t>
      </w:r>
      <w:r w:rsidRPr="002507C1">
        <w:rPr>
          <w:rFonts w:ascii="Arial" w:hAnsi="Arial" w:cs="Arial"/>
        </w:rPr>
        <w:t>.</w:t>
      </w:r>
    </w:p>
    <w:p w14:paraId="1EA8A9C4" w14:textId="77777777" w:rsidR="00B95B32" w:rsidRPr="002507C1" w:rsidRDefault="00D37B46" w:rsidP="00E5240F">
      <w:pPr>
        <w:rPr>
          <w:rFonts w:ascii="Arial" w:hAnsi="Arial" w:cs="Arial"/>
        </w:rPr>
      </w:pPr>
      <w:r w:rsidRPr="002507C1">
        <w:rPr>
          <w:rFonts w:ascii="Arial" w:hAnsi="Arial" w:cs="Arial"/>
        </w:rPr>
        <w:t xml:space="preserve">In a joint submission to the Senate Inquiry into the Federal Government’s ParentsNext program, </w:t>
      </w:r>
      <w:r w:rsidR="00E91570" w:rsidRPr="002507C1">
        <w:rPr>
          <w:rFonts w:ascii="Arial" w:eastAsia="Times New Roman" w:hAnsi="Arial" w:cs="Arial"/>
        </w:rPr>
        <w:t>Aboriginal and Torres Strait Islander</w:t>
      </w:r>
      <w:r w:rsidR="002507C1" w:rsidRPr="002507C1">
        <w:rPr>
          <w:rFonts w:ascii="Arial" w:eastAsia="Times New Roman" w:hAnsi="Arial" w:cs="Arial"/>
        </w:rPr>
        <w:t xml:space="preserve"> </w:t>
      </w:r>
      <w:r w:rsidR="00E91570" w:rsidRPr="002507C1">
        <w:rPr>
          <w:rFonts w:ascii="Arial" w:eastAsia="Times New Roman" w:hAnsi="Arial" w:cs="Arial"/>
        </w:rPr>
        <w:t xml:space="preserve">and human rights organisations </w:t>
      </w:r>
      <w:r w:rsidRPr="002507C1">
        <w:rPr>
          <w:rFonts w:ascii="Arial" w:hAnsi="Arial" w:cs="Arial"/>
        </w:rPr>
        <w:t xml:space="preserve">have called for the program to </w:t>
      </w:r>
      <w:r w:rsidR="00E91570" w:rsidRPr="002507C1">
        <w:rPr>
          <w:rFonts w:ascii="Arial" w:hAnsi="Arial" w:cs="Arial"/>
        </w:rPr>
        <w:t>be scrapped</w:t>
      </w:r>
      <w:r w:rsidR="00B95B32" w:rsidRPr="002507C1">
        <w:rPr>
          <w:rFonts w:ascii="Arial" w:hAnsi="Arial" w:cs="Arial"/>
        </w:rPr>
        <w:t>.</w:t>
      </w:r>
    </w:p>
    <w:p w14:paraId="47857F3F" w14:textId="2F2A18E1" w:rsidR="00117D4B" w:rsidRPr="002507C1" w:rsidRDefault="00117D4B" w:rsidP="00E5240F">
      <w:pPr>
        <w:rPr>
          <w:rFonts w:ascii="Arial" w:hAnsi="Arial" w:cs="Arial"/>
        </w:rPr>
      </w:pPr>
      <w:r w:rsidRPr="002507C1">
        <w:rPr>
          <w:rFonts w:ascii="Arial" w:hAnsi="Arial" w:cs="Arial"/>
        </w:rPr>
        <w:t xml:space="preserve">The program </w:t>
      </w:r>
      <w:r w:rsidR="00C947BB">
        <w:rPr>
          <w:rFonts w:ascii="Arial" w:hAnsi="Arial" w:cs="Arial"/>
        </w:rPr>
        <w:t>forces</w:t>
      </w:r>
      <w:r w:rsidR="00C947BB" w:rsidRPr="002507C1">
        <w:rPr>
          <w:rFonts w:ascii="Arial" w:hAnsi="Arial" w:cs="Arial"/>
        </w:rPr>
        <w:t xml:space="preserve"> </w:t>
      </w:r>
      <w:r w:rsidR="000F1035" w:rsidRPr="002507C1">
        <w:rPr>
          <w:rFonts w:ascii="Arial" w:hAnsi="Arial" w:cs="Arial"/>
        </w:rPr>
        <w:t>parents</w:t>
      </w:r>
      <w:r w:rsidR="00D37B46" w:rsidRPr="002507C1">
        <w:rPr>
          <w:rFonts w:ascii="Arial" w:hAnsi="Arial" w:cs="Arial"/>
        </w:rPr>
        <w:t xml:space="preserve">, including mothers </w:t>
      </w:r>
      <w:r w:rsidR="00322EBE" w:rsidRPr="002507C1">
        <w:rPr>
          <w:rFonts w:ascii="Arial" w:hAnsi="Arial" w:cs="Arial"/>
        </w:rPr>
        <w:t xml:space="preserve">with </w:t>
      </w:r>
      <w:r w:rsidR="00D37B46" w:rsidRPr="002507C1">
        <w:rPr>
          <w:rFonts w:ascii="Arial" w:hAnsi="Arial" w:cs="Arial"/>
        </w:rPr>
        <w:t xml:space="preserve">children as young as six months, </w:t>
      </w:r>
      <w:r w:rsidR="000F1035" w:rsidRPr="002507C1">
        <w:rPr>
          <w:rFonts w:ascii="Arial" w:hAnsi="Arial" w:cs="Arial"/>
        </w:rPr>
        <w:t xml:space="preserve">to complete “activities” </w:t>
      </w:r>
      <w:r w:rsidR="00C70B8F">
        <w:rPr>
          <w:rFonts w:ascii="Arial" w:hAnsi="Arial" w:cs="Arial"/>
        </w:rPr>
        <w:t xml:space="preserve">or face having their </w:t>
      </w:r>
      <w:r w:rsidR="000F1035" w:rsidRPr="002507C1">
        <w:rPr>
          <w:rFonts w:ascii="Arial" w:hAnsi="Arial" w:cs="Arial"/>
        </w:rPr>
        <w:t>parenting payment</w:t>
      </w:r>
      <w:r w:rsidR="00C70B8F">
        <w:rPr>
          <w:rFonts w:ascii="Arial" w:hAnsi="Arial" w:cs="Arial"/>
        </w:rPr>
        <w:t xml:space="preserve"> cut</w:t>
      </w:r>
      <w:r w:rsidR="000F1035" w:rsidRPr="002507C1">
        <w:rPr>
          <w:rFonts w:ascii="Arial" w:hAnsi="Arial" w:cs="Arial"/>
        </w:rPr>
        <w:t>.</w:t>
      </w:r>
      <w:r w:rsidR="00653CAE">
        <w:rPr>
          <w:rFonts w:ascii="Arial" w:hAnsi="Arial" w:cs="Arial"/>
        </w:rPr>
        <w:t xml:space="preserve"> </w:t>
      </w:r>
      <w:r w:rsidR="00A82013" w:rsidRPr="002507C1">
        <w:rPr>
          <w:rFonts w:ascii="Arial" w:hAnsi="Arial" w:cs="Arial"/>
        </w:rPr>
        <w:t>95 percent of those</w:t>
      </w:r>
      <w:r w:rsidRPr="002507C1">
        <w:rPr>
          <w:rFonts w:ascii="Arial" w:hAnsi="Arial" w:cs="Arial"/>
        </w:rPr>
        <w:t xml:space="preserve"> captured by the program are women</w:t>
      </w:r>
      <w:r w:rsidR="00A82013" w:rsidRPr="002507C1">
        <w:rPr>
          <w:rFonts w:ascii="Arial" w:hAnsi="Arial" w:cs="Arial"/>
        </w:rPr>
        <w:t>, many of whom are single mothers</w:t>
      </w:r>
      <w:r w:rsidRPr="002507C1">
        <w:rPr>
          <w:rFonts w:ascii="Arial" w:hAnsi="Arial" w:cs="Arial"/>
        </w:rPr>
        <w:t xml:space="preserve">. An intensive stream of the program targets Aboriginal and </w:t>
      </w:r>
      <w:r w:rsidR="00955B3C">
        <w:rPr>
          <w:rFonts w:ascii="Arial" w:hAnsi="Arial" w:cs="Arial"/>
        </w:rPr>
        <w:t>Torres Strait Islander parents.</w:t>
      </w:r>
    </w:p>
    <w:p w14:paraId="676F72D2" w14:textId="5DBF9667" w:rsidR="00A82013" w:rsidRPr="002507C1" w:rsidRDefault="00C07D08" w:rsidP="00A82013">
      <w:pPr>
        <w:rPr>
          <w:rFonts w:ascii="Arial" w:hAnsi="Arial" w:cs="Arial"/>
        </w:rPr>
      </w:pPr>
      <w:r>
        <w:rPr>
          <w:rFonts w:ascii="Arial" w:hAnsi="Arial" w:cs="Arial"/>
        </w:rPr>
        <w:t>Between</w:t>
      </w:r>
      <w:r w:rsidR="00D75AED" w:rsidRPr="002507C1">
        <w:rPr>
          <w:rFonts w:ascii="Arial" w:hAnsi="Arial" w:cs="Arial"/>
        </w:rPr>
        <w:t xml:space="preserve"> </w:t>
      </w:r>
      <w:bookmarkStart w:id="0" w:name="_GoBack"/>
      <w:bookmarkEnd w:id="0"/>
      <w:r w:rsidR="00D75AED" w:rsidRPr="002507C1">
        <w:rPr>
          <w:rFonts w:ascii="Arial" w:hAnsi="Arial" w:cs="Arial"/>
        </w:rPr>
        <w:t xml:space="preserve">1 July </w:t>
      </w:r>
      <w:r>
        <w:rPr>
          <w:rFonts w:ascii="Arial" w:hAnsi="Arial" w:cs="Arial"/>
        </w:rPr>
        <w:t xml:space="preserve">– 31 December </w:t>
      </w:r>
      <w:r w:rsidR="00D75AED" w:rsidRPr="002507C1">
        <w:rPr>
          <w:rFonts w:ascii="Arial" w:hAnsi="Arial" w:cs="Arial"/>
        </w:rPr>
        <w:t>2018</w:t>
      </w:r>
      <w:r w:rsidR="005D64C9" w:rsidRPr="002507C1">
        <w:rPr>
          <w:rFonts w:ascii="Arial" w:hAnsi="Arial" w:cs="Arial"/>
        </w:rPr>
        <w:t xml:space="preserve">, parents had </w:t>
      </w:r>
      <w:r w:rsidR="00C70B8F">
        <w:rPr>
          <w:rFonts w:ascii="Arial" w:hAnsi="Arial" w:cs="Arial"/>
        </w:rPr>
        <w:t>desperately-needed</w:t>
      </w:r>
      <w:r w:rsidR="00C70B8F" w:rsidRPr="002507C1">
        <w:rPr>
          <w:rFonts w:ascii="Arial" w:hAnsi="Arial" w:cs="Arial"/>
        </w:rPr>
        <w:t xml:space="preserve"> </w:t>
      </w:r>
      <w:r w:rsidR="005D64C9" w:rsidRPr="002507C1">
        <w:rPr>
          <w:rFonts w:ascii="Arial" w:hAnsi="Arial" w:cs="Arial"/>
        </w:rPr>
        <w:t>parenting payments suspended over 16,000 times</w:t>
      </w:r>
      <w:r w:rsidR="00A82013" w:rsidRPr="002507C1">
        <w:rPr>
          <w:rFonts w:ascii="Arial" w:hAnsi="Arial" w:cs="Arial"/>
        </w:rPr>
        <w:t xml:space="preserve">. Early data indicates that Aboriginal and Torres Strait Islander parents are </w:t>
      </w:r>
      <w:r w:rsidR="00C70B8F">
        <w:rPr>
          <w:rFonts w:ascii="Arial" w:hAnsi="Arial" w:cs="Arial"/>
        </w:rPr>
        <w:t>more</w:t>
      </w:r>
      <w:r w:rsidR="00C70B8F" w:rsidRPr="002507C1">
        <w:rPr>
          <w:rFonts w:ascii="Arial" w:hAnsi="Arial" w:cs="Arial"/>
        </w:rPr>
        <w:t xml:space="preserve"> </w:t>
      </w:r>
      <w:r w:rsidR="005D64C9" w:rsidRPr="002507C1">
        <w:rPr>
          <w:rFonts w:ascii="Arial" w:hAnsi="Arial" w:cs="Arial"/>
        </w:rPr>
        <w:t>at risk</w:t>
      </w:r>
      <w:r w:rsidR="00C70B8F">
        <w:rPr>
          <w:rFonts w:ascii="Arial" w:hAnsi="Arial" w:cs="Arial"/>
        </w:rPr>
        <w:t xml:space="preserve"> than non-Indigenous parents</w:t>
      </w:r>
      <w:r w:rsidR="00A82013" w:rsidRPr="002507C1">
        <w:rPr>
          <w:rFonts w:ascii="Arial" w:hAnsi="Arial" w:cs="Arial"/>
        </w:rPr>
        <w:t>.</w:t>
      </w:r>
    </w:p>
    <w:p w14:paraId="3994C173" w14:textId="0CBAE579" w:rsidR="00862E95" w:rsidRPr="002507C1" w:rsidRDefault="00A82013" w:rsidP="00A82013">
      <w:pPr>
        <w:rPr>
          <w:rFonts w:ascii="Arial" w:hAnsi="Arial" w:cs="Arial"/>
        </w:rPr>
      </w:pPr>
      <w:r w:rsidRPr="002507C1">
        <w:rPr>
          <w:rFonts w:ascii="Arial" w:hAnsi="Arial" w:cs="Arial"/>
          <w:b/>
        </w:rPr>
        <w:t xml:space="preserve">Antoinette Braybrook, Convener of the National </w:t>
      </w:r>
      <w:r w:rsidR="00E91570" w:rsidRPr="002507C1">
        <w:rPr>
          <w:rFonts w:ascii="Arial" w:hAnsi="Arial" w:cs="Arial"/>
          <w:b/>
        </w:rPr>
        <w:t>Family Violence Prevention Legal Services</w:t>
      </w:r>
      <w:r w:rsidR="00E91570" w:rsidRPr="002507C1" w:rsidDel="00E91570">
        <w:rPr>
          <w:rFonts w:ascii="Arial" w:hAnsi="Arial" w:cs="Arial"/>
          <w:b/>
        </w:rPr>
        <w:t xml:space="preserve"> </w:t>
      </w:r>
      <w:r w:rsidRPr="002507C1">
        <w:rPr>
          <w:rFonts w:ascii="Arial" w:hAnsi="Arial" w:cs="Arial"/>
          <w:b/>
        </w:rPr>
        <w:t>Forum said</w:t>
      </w:r>
      <w:r w:rsidR="00E62E16" w:rsidRPr="002507C1">
        <w:rPr>
          <w:rFonts w:ascii="Arial" w:hAnsi="Arial" w:cs="Arial"/>
          <w:b/>
        </w:rPr>
        <w:t>:</w:t>
      </w:r>
      <w:r w:rsidRPr="002507C1">
        <w:rPr>
          <w:rFonts w:ascii="Arial" w:hAnsi="Arial" w:cs="Arial"/>
        </w:rPr>
        <w:t xml:space="preserve"> “This program is setting Aboriginal and Torres Strait Islander women up to fail, </w:t>
      </w:r>
      <w:r w:rsidR="00862E95" w:rsidRPr="002507C1">
        <w:rPr>
          <w:rFonts w:ascii="Arial" w:hAnsi="Arial" w:cs="Arial"/>
        </w:rPr>
        <w:t xml:space="preserve">and it will cause the most pain for </w:t>
      </w:r>
      <w:r w:rsidRPr="002507C1">
        <w:rPr>
          <w:rFonts w:ascii="Arial" w:hAnsi="Arial" w:cs="Arial"/>
        </w:rPr>
        <w:t>mothers escaping family violence</w:t>
      </w:r>
      <w:r w:rsidR="00862E95" w:rsidRPr="002507C1">
        <w:rPr>
          <w:rFonts w:ascii="Arial" w:hAnsi="Arial" w:cs="Arial"/>
        </w:rPr>
        <w:t>,</w:t>
      </w:r>
      <w:r w:rsidRPr="002507C1">
        <w:rPr>
          <w:rFonts w:ascii="Arial" w:hAnsi="Arial" w:cs="Arial"/>
        </w:rPr>
        <w:t xml:space="preserve"> dealing with homelessness</w:t>
      </w:r>
      <w:r w:rsidR="00862E95" w:rsidRPr="002507C1">
        <w:rPr>
          <w:rFonts w:ascii="Arial" w:hAnsi="Arial" w:cs="Arial"/>
        </w:rPr>
        <w:t xml:space="preserve"> and </w:t>
      </w:r>
      <w:r w:rsidR="00D75AED" w:rsidRPr="002507C1">
        <w:rPr>
          <w:rFonts w:ascii="Arial" w:hAnsi="Arial" w:cs="Arial"/>
        </w:rPr>
        <w:t xml:space="preserve">in </w:t>
      </w:r>
      <w:r w:rsidR="00862E95" w:rsidRPr="002507C1">
        <w:rPr>
          <w:rFonts w:ascii="Arial" w:hAnsi="Arial" w:cs="Arial"/>
        </w:rPr>
        <w:t xml:space="preserve">other </w:t>
      </w:r>
      <w:r w:rsidR="00D75AED" w:rsidRPr="002507C1">
        <w:rPr>
          <w:rFonts w:ascii="Arial" w:hAnsi="Arial" w:cs="Arial"/>
        </w:rPr>
        <w:t xml:space="preserve">distressing </w:t>
      </w:r>
      <w:r w:rsidR="00862E95" w:rsidRPr="002507C1">
        <w:rPr>
          <w:rFonts w:ascii="Arial" w:hAnsi="Arial" w:cs="Arial"/>
        </w:rPr>
        <w:t>circumstances</w:t>
      </w:r>
      <w:r w:rsidRPr="002507C1">
        <w:rPr>
          <w:rFonts w:ascii="Arial" w:hAnsi="Arial" w:cs="Arial"/>
        </w:rPr>
        <w:t>.</w:t>
      </w:r>
      <w:r w:rsidR="00B92E56">
        <w:rPr>
          <w:rFonts w:ascii="Arial" w:hAnsi="Arial" w:cs="Arial"/>
        </w:rPr>
        <w:t>”</w:t>
      </w:r>
    </w:p>
    <w:p w14:paraId="1ACE267B" w14:textId="72BEC85B" w:rsidR="00A82013" w:rsidRPr="002507C1" w:rsidRDefault="00862E95" w:rsidP="00A82013">
      <w:pPr>
        <w:rPr>
          <w:rFonts w:ascii="Arial" w:hAnsi="Arial" w:cs="Arial"/>
        </w:rPr>
      </w:pPr>
      <w:r w:rsidRPr="002507C1">
        <w:rPr>
          <w:rFonts w:ascii="Arial" w:hAnsi="Arial" w:cs="Arial"/>
        </w:rPr>
        <w:t>“</w:t>
      </w:r>
      <w:r w:rsidR="00A82013" w:rsidRPr="002507C1">
        <w:rPr>
          <w:rFonts w:ascii="Arial" w:hAnsi="Arial" w:cs="Arial"/>
        </w:rPr>
        <w:t xml:space="preserve">Rather than pointing the finger and punishing our women, the </w:t>
      </w:r>
      <w:r w:rsidR="00FB1C73">
        <w:rPr>
          <w:rFonts w:ascii="Arial" w:hAnsi="Arial" w:cs="Arial"/>
        </w:rPr>
        <w:t>F</w:t>
      </w:r>
      <w:r w:rsidR="00A82013" w:rsidRPr="002507C1">
        <w:rPr>
          <w:rFonts w:ascii="Arial" w:hAnsi="Arial" w:cs="Arial"/>
        </w:rPr>
        <w:t xml:space="preserve">ederal </w:t>
      </w:r>
      <w:r w:rsidR="00FB1C73">
        <w:rPr>
          <w:rFonts w:ascii="Arial" w:hAnsi="Arial" w:cs="Arial"/>
        </w:rPr>
        <w:t>G</w:t>
      </w:r>
      <w:r w:rsidR="00A82013" w:rsidRPr="002507C1">
        <w:rPr>
          <w:rFonts w:ascii="Arial" w:hAnsi="Arial" w:cs="Arial"/>
        </w:rPr>
        <w:t xml:space="preserve">overnment should </w:t>
      </w:r>
      <w:r w:rsidR="00D75AED" w:rsidRPr="002507C1">
        <w:rPr>
          <w:rFonts w:ascii="Arial" w:hAnsi="Arial" w:cs="Arial"/>
        </w:rPr>
        <w:t>be investing in</w:t>
      </w:r>
      <w:r w:rsidR="00AD2AFA" w:rsidRPr="002507C1">
        <w:rPr>
          <w:rFonts w:ascii="Arial" w:hAnsi="Arial" w:cs="Arial"/>
        </w:rPr>
        <w:t xml:space="preserve"> Aboriginal-led </w:t>
      </w:r>
      <w:r w:rsidR="00E62E16" w:rsidRPr="002507C1">
        <w:rPr>
          <w:rFonts w:ascii="Arial" w:hAnsi="Arial" w:cs="Arial"/>
        </w:rPr>
        <w:t xml:space="preserve">programs that support </w:t>
      </w:r>
      <w:r w:rsidR="00D75AED" w:rsidRPr="002507C1">
        <w:rPr>
          <w:rFonts w:ascii="Arial" w:hAnsi="Arial" w:cs="Arial"/>
        </w:rPr>
        <w:t>women</w:t>
      </w:r>
      <w:r w:rsidR="00AD2AFA" w:rsidRPr="002507C1">
        <w:rPr>
          <w:rFonts w:ascii="Arial" w:hAnsi="Arial" w:cs="Arial"/>
        </w:rPr>
        <w:t xml:space="preserve"> to meet their goals.</w:t>
      </w:r>
      <w:r w:rsidR="00D75AED" w:rsidRPr="002507C1">
        <w:rPr>
          <w:rFonts w:ascii="Arial" w:hAnsi="Arial" w:cs="Arial"/>
        </w:rPr>
        <w:t>”</w:t>
      </w:r>
    </w:p>
    <w:p w14:paraId="71A6FE05" w14:textId="77777777" w:rsidR="00A82013" w:rsidRPr="002507C1" w:rsidRDefault="00322EBE" w:rsidP="00E5240F">
      <w:pPr>
        <w:rPr>
          <w:rFonts w:ascii="Arial" w:hAnsi="Arial" w:cs="Arial"/>
        </w:rPr>
      </w:pPr>
      <w:r w:rsidRPr="002507C1">
        <w:rPr>
          <w:rFonts w:ascii="Arial" w:hAnsi="Arial" w:cs="Arial"/>
        </w:rPr>
        <w:t>International e</w:t>
      </w:r>
      <w:r w:rsidR="00A82013" w:rsidRPr="002507C1">
        <w:rPr>
          <w:rFonts w:ascii="Arial" w:hAnsi="Arial" w:cs="Arial"/>
        </w:rPr>
        <w:t xml:space="preserve">vidence </w:t>
      </w:r>
      <w:r w:rsidRPr="002507C1">
        <w:rPr>
          <w:rFonts w:ascii="Arial" w:hAnsi="Arial" w:cs="Arial"/>
        </w:rPr>
        <w:t xml:space="preserve">shows </w:t>
      </w:r>
      <w:r w:rsidR="00A82013" w:rsidRPr="002507C1">
        <w:rPr>
          <w:rFonts w:ascii="Arial" w:hAnsi="Arial" w:cs="Arial"/>
        </w:rPr>
        <w:t>that programs</w:t>
      </w:r>
      <w:r w:rsidR="00C71A6E" w:rsidRPr="002507C1">
        <w:rPr>
          <w:rFonts w:ascii="Arial" w:hAnsi="Arial" w:cs="Arial"/>
        </w:rPr>
        <w:t>,</w:t>
      </w:r>
      <w:r w:rsidR="00A82013" w:rsidRPr="002507C1">
        <w:rPr>
          <w:rFonts w:ascii="Arial" w:hAnsi="Arial" w:cs="Arial"/>
        </w:rPr>
        <w:t xml:space="preserve"> like ParentsNext</w:t>
      </w:r>
      <w:r w:rsidR="00C71A6E" w:rsidRPr="002507C1">
        <w:rPr>
          <w:rFonts w:ascii="Arial" w:hAnsi="Arial" w:cs="Arial"/>
        </w:rPr>
        <w:t>,</w:t>
      </w:r>
      <w:r w:rsidR="00A82013" w:rsidRPr="002507C1">
        <w:rPr>
          <w:rFonts w:ascii="Arial" w:hAnsi="Arial" w:cs="Arial"/>
        </w:rPr>
        <w:t xml:space="preserve"> that impose financial sanctions on struggling single parents, </w:t>
      </w:r>
      <w:r w:rsidR="00C71A6E" w:rsidRPr="002507C1">
        <w:rPr>
          <w:rFonts w:ascii="Arial" w:hAnsi="Arial" w:cs="Arial"/>
        </w:rPr>
        <w:t>can</w:t>
      </w:r>
      <w:r w:rsidR="00A82013" w:rsidRPr="002507C1">
        <w:rPr>
          <w:rFonts w:ascii="Arial" w:hAnsi="Arial" w:cs="Arial"/>
        </w:rPr>
        <w:t xml:space="preserve"> do more harm than good. Of particular concern is the impact </w:t>
      </w:r>
      <w:r w:rsidR="00862E95" w:rsidRPr="002507C1">
        <w:rPr>
          <w:rFonts w:ascii="Arial" w:hAnsi="Arial" w:cs="Arial"/>
        </w:rPr>
        <w:t>on children.</w:t>
      </w:r>
    </w:p>
    <w:p w14:paraId="2E6BEEA4" w14:textId="54B1395E" w:rsidR="00862E95" w:rsidRPr="002507C1" w:rsidRDefault="00862E95" w:rsidP="0027488E">
      <w:pPr>
        <w:rPr>
          <w:rFonts w:ascii="Arial" w:hAnsi="Arial" w:cs="Arial"/>
        </w:rPr>
      </w:pPr>
      <w:r w:rsidRPr="002507C1">
        <w:rPr>
          <w:rFonts w:ascii="Arial" w:hAnsi="Arial" w:cs="Arial"/>
          <w:b/>
        </w:rPr>
        <w:lastRenderedPageBreak/>
        <w:t xml:space="preserve">Muriel </w:t>
      </w:r>
      <w:proofErr w:type="spellStart"/>
      <w:r w:rsidRPr="002507C1">
        <w:rPr>
          <w:rFonts w:ascii="Arial" w:hAnsi="Arial" w:cs="Arial"/>
          <w:b/>
        </w:rPr>
        <w:t>Bamblett</w:t>
      </w:r>
      <w:proofErr w:type="spellEnd"/>
      <w:r w:rsidRPr="002507C1">
        <w:rPr>
          <w:rFonts w:ascii="Arial" w:hAnsi="Arial" w:cs="Arial"/>
          <w:b/>
        </w:rPr>
        <w:t xml:space="preserve">, Chair of </w:t>
      </w:r>
      <w:r w:rsidR="00FB1C73">
        <w:rPr>
          <w:rFonts w:ascii="Arial" w:hAnsi="Arial" w:cs="Arial"/>
          <w:b/>
        </w:rPr>
        <w:t>SNAICC – National Voice for our Children</w:t>
      </w:r>
      <w:r w:rsidRPr="002507C1">
        <w:rPr>
          <w:rFonts w:ascii="Arial" w:hAnsi="Arial" w:cs="Arial"/>
          <w:b/>
        </w:rPr>
        <w:t>, said</w:t>
      </w:r>
      <w:r w:rsidR="0027488E" w:rsidRPr="002507C1">
        <w:rPr>
          <w:rFonts w:ascii="Arial" w:hAnsi="Arial" w:cs="Arial"/>
          <w:b/>
        </w:rPr>
        <w:t>:</w:t>
      </w:r>
      <w:r w:rsidRPr="002507C1">
        <w:rPr>
          <w:rFonts w:ascii="Arial" w:hAnsi="Arial" w:cs="Arial"/>
        </w:rPr>
        <w:t xml:space="preserve"> “</w:t>
      </w:r>
      <w:r w:rsidR="0027488E" w:rsidRPr="002507C1">
        <w:rPr>
          <w:rFonts w:ascii="Arial" w:hAnsi="Arial" w:cs="Arial"/>
        </w:rPr>
        <w:t xml:space="preserve">A child’s early years are the most critical for healthy development. </w:t>
      </w:r>
      <w:r w:rsidR="00516423" w:rsidRPr="002507C1">
        <w:rPr>
          <w:rFonts w:ascii="Arial" w:hAnsi="Arial" w:cs="Arial"/>
        </w:rPr>
        <w:t>Every parent knows how challenging the job of parenting is during these early years. Our Government should value this work.</w:t>
      </w:r>
      <w:r w:rsidR="00B92E56">
        <w:rPr>
          <w:rFonts w:ascii="Arial" w:hAnsi="Arial" w:cs="Arial"/>
        </w:rPr>
        <w:t>”</w:t>
      </w:r>
    </w:p>
    <w:p w14:paraId="130B06DA" w14:textId="01244812" w:rsidR="00E45C8F" w:rsidRDefault="00E45C8F" w:rsidP="0027488E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CC4118">
        <w:rPr>
          <w:rFonts w:ascii="Arial" w:hAnsi="Arial" w:cs="Arial"/>
        </w:rPr>
        <w:t xml:space="preserve">It is extraordinary and outrageous that a </w:t>
      </w:r>
      <w:r w:rsidR="00250063">
        <w:rPr>
          <w:rFonts w:ascii="Arial" w:hAnsi="Arial" w:cs="Arial"/>
        </w:rPr>
        <w:t xml:space="preserve">Government </w:t>
      </w:r>
      <w:r w:rsidR="00CC4118">
        <w:rPr>
          <w:rFonts w:ascii="Arial" w:hAnsi="Arial" w:cs="Arial"/>
        </w:rPr>
        <w:t xml:space="preserve">intentionally discriminates against </w:t>
      </w:r>
      <w:r w:rsidR="00250063">
        <w:rPr>
          <w:rFonts w:ascii="Arial" w:hAnsi="Arial" w:cs="Arial"/>
        </w:rPr>
        <w:t xml:space="preserve">women and Aboriginal and Torres Strait Islander </w:t>
      </w:r>
      <w:r w:rsidR="00E5122B">
        <w:rPr>
          <w:rFonts w:ascii="Arial" w:hAnsi="Arial" w:cs="Arial"/>
        </w:rPr>
        <w:t>parents</w:t>
      </w:r>
      <w:r w:rsidR="00250063">
        <w:rPr>
          <w:rFonts w:ascii="Arial" w:hAnsi="Arial" w:cs="Arial"/>
        </w:rPr>
        <w:t xml:space="preserve"> </w:t>
      </w:r>
      <w:r w:rsidR="00CC4118">
        <w:rPr>
          <w:rFonts w:ascii="Arial" w:hAnsi="Arial" w:cs="Arial"/>
        </w:rPr>
        <w:t>in the administration of this program. It is not only failing our women, families and children, it is actively contributing to the erosion of our rights</w:t>
      </w:r>
      <w:r w:rsidR="00250063">
        <w:rPr>
          <w:rFonts w:ascii="Arial" w:hAnsi="Arial" w:cs="Arial"/>
        </w:rPr>
        <w:t>.</w:t>
      </w:r>
      <w:r w:rsidR="00B92E56">
        <w:rPr>
          <w:rFonts w:ascii="Arial" w:hAnsi="Arial" w:cs="Arial"/>
        </w:rPr>
        <w:t>”</w:t>
      </w:r>
    </w:p>
    <w:p w14:paraId="3A03C9C9" w14:textId="13B402F3" w:rsidR="00F96A2D" w:rsidRPr="002507C1" w:rsidRDefault="00862E95" w:rsidP="00F96A2D">
      <w:pPr>
        <w:rPr>
          <w:rFonts w:ascii="Arial" w:hAnsi="Arial" w:cs="Arial"/>
        </w:rPr>
      </w:pPr>
      <w:r w:rsidRPr="002507C1">
        <w:rPr>
          <w:rFonts w:ascii="Arial" w:hAnsi="Arial" w:cs="Arial"/>
        </w:rPr>
        <w:t>The Government</w:t>
      </w:r>
      <w:r w:rsidR="00CE2E0A" w:rsidRPr="002507C1">
        <w:rPr>
          <w:rFonts w:ascii="Arial" w:hAnsi="Arial" w:cs="Arial"/>
        </w:rPr>
        <w:t xml:space="preserve"> has acknowledged</w:t>
      </w:r>
      <w:r w:rsidRPr="002507C1">
        <w:rPr>
          <w:rFonts w:ascii="Arial" w:hAnsi="Arial" w:cs="Arial"/>
        </w:rPr>
        <w:t xml:space="preserve"> that the program discriminates on the basis of race and sex</w:t>
      </w:r>
      <w:r w:rsidR="00CE2E0A" w:rsidRPr="002507C1">
        <w:rPr>
          <w:rFonts w:ascii="Arial" w:hAnsi="Arial" w:cs="Arial"/>
        </w:rPr>
        <w:t xml:space="preserve"> but claims t</w:t>
      </w:r>
      <w:r w:rsidR="00955B3C">
        <w:rPr>
          <w:rFonts w:ascii="Arial" w:hAnsi="Arial" w:cs="Arial"/>
        </w:rPr>
        <w:t>he discrimination is justified.</w:t>
      </w:r>
    </w:p>
    <w:p w14:paraId="3E60EC7A" w14:textId="28AFF62C" w:rsidR="00D75AED" w:rsidRPr="002507C1" w:rsidRDefault="00CE2E0A" w:rsidP="00F96A2D">
      <w:pPr>
        <w:rPr>
          <w:rFonts w:ascii="Arial" w:hAnsi="Arial" w:cs="Arial"/>
        </w:rPr>
      </w:pPr>
      <w:r w:rsidRPr="002507C1">
        <w:rPr>
          <w:rFonts w:ascii="Arial" w:hAnsi="Arial" w:cs="Arial"/>
          <w:b/>
        </w:rPr>
        <w:t xml:space="preserve">Adrianne Walters, Senior Lawyer at the </w:t>
      </w:r>
      <w:r w:rsidR="00F96A2D" w:rsidRPr="002507C1">
        <w:rPr>
          <w:rFonts w:ascii="Arial" w:hAnsi="Arial" w:cs="Arial"/>
          <w:b/>
        </w:rPr>
        <w:t>H</w:t>
      </w:r>
      <w:r w:rsidRPr="002507C1">
        <w:rPr>
          <w:rFonts w:ascii="Arial" w:hAnsi="Arial" w:cs="Arial"/>
          <w:b/>
        </w:rPr>
        <w:t>uman Rights Law Centre said</w:t>
      </w:r>
      <w:r w:rsidR="00F96A2D" w:rsidRPr="002507C1">
        <w:rPr>
          <w:rFonts w:ascii="Arial" w:hAnsi="Arial" w:cs="Arial"/>
          <w:b/>
        </w:rPr>
        <w:t>:</w:t>
      </w:r>
      <w:r w:rsidR="00F96A2D" w:rsidRPr="002507C1">
        <w:rPr>
          <w:rFonts w:ascii="Arial" w:hAnsi="Arial" w:cs="Arial"/>
        </w:rPr>
        <w:t xml:space="preserve"> “By the </w:t>
      </w:r>
      <w:r w:rsidR="00E91570" w:rsidRPr="002507C1">
        <w:rPr>
          <w:rFonts w:ascii="Arial" w:hAnsi="Arial" w:cs="Arial"/>
        </w:rPr>
        <w:t xml:space="preserve">Government’s </w:t>
      </w:r>
      <w:r w:rsidR="00F96A2D" w:rsidRPr="002507C1">
        <w:rPr>
          <w:rFonts w:ascii="Arial" w:hAnsi="Arial" w:cs="Arial"/>
        </w:rPr>
        <w:t xml:space="preserve">own admission, the program discriminates against women and Aboriginal and Torres Strait Islander </w:t>
      </w:r>
      <w:r w:rsidR="00D75AED" w:rsidRPr="002507C1">
        <w:rPr>
          <w:rFonts w:ascii="Arial" w:hAnsi="Arial" w:cs="Arial"/>
        </w:rPr>
        <w:t>parents</w:t>
      </w:r>
      <w:r w:rsidR="00F96A2D" w:rsidRPr="002507C1">
        <w:rPr>
          <w:rFonts w:ascii="Arial" w:hAnsi="Arial" w:cs="Arial"/>
        </w:rPr>
        <w:t>.</w:t>
      </w:r>
      <w:r w:rsidR="00BC1449" w:rsidRPr="002507C1">
        <w:rPr>
          <w:rFonts w:ascii="Arial" w:hAnsi="Arial" w:cs="Arial"/>
        </w:rPr>
        <w:t xml:space="preserve"> </w:t>
      </w:r>
      <w:r w:rsidR="00D75AED" w:rsidRPr="002507C1">
        <w:rPr>
          <w:rFonts w:ascii="Arial" w:hAnsi="Arial" w:cs="Arial"/>
        </w:rPr>
        <w:t>I</w:t>
      </w:r>
      <w:r w:rsidR="00F96A2D" w:rsidRPr="002507C1">
        <w:rPr>
          <w:rFonts w:ascii="Arial" w:hAnsi="Arial" w:cs="Arial"/>
        </w:rPr>
        <w:t>t’s justifications for this discrimination just don’t stack up</w:t>
      </w:r>
      <w:r w:rsidR="00D75AED" w:rsidRPr="002507C1">
        <w:rPr>
          <w:rFonts w:ascii="Arial" w:hAnsi="Arial" w:cs="Arial"/>
        </w:rPr>
        <w:t>.</w:t>
      </w:r>
      <w:r w:rsidR="00B92E56">
        <w:rPr>
          <w:rFonts w:ascii="Arial" w:hAnsi="Arial" w:cs="Arial"/>
        </w:rPr>
        <w:t>”</w:t>
      </w:r>
    </w:p>
    <w:p w14:paraId="0183CA48" w14:textId="2811B307" w:rsidR="00B92E56" w:rsidRDefault="005D64C9" w:rsidP="00E5240F">
      <w:pPr>
        <w:rPr>
          <w:rFonts w:ascii="Arial" w:hAnsi="Arial" w:cs="Arial"/>
        </w:rPr>
      </w:pPr>
      <w:r w:rsidRPr="002507C1">
        <w:rPr>
          <w:rFonts w:ascii="Arial" w:hAnsi="Arial" w:cs="Arial"/>
        </w:rPr>
        <w:t>“</w:t>
      </w:r>
      <w:r w:rsidR="006D1221" w:rsidRPr="002507C1">
        <w:rPr>
          <w:rFonts w:ascii="Arial" w:hAnsi="Arial" w:cs="Arial"/>
        </w:rPr>
        <w:t>Our Government should be thanking women for the endless hours of breastfeeding</w:t>
      </w:r>
      <w:r w:rsidR="00322EBE" w:rsidRPr="002507C1">
        <w:rPr>
          <w:rFonts w:ascii="Arial" w:hAnsi="Arial" w:cs="Arial"/>
        </w:rPr>
        <w:t xml:space="preserve"> and </w:t>
      </w:r>
      <w:r w:rsidR="006D1221" w:rsidRPr="002507C1">
        <w:rPr>
          <w:rFonts w:ascii="Arial" w:hAnsi="Arial" w:cs="Arial"/>
        </w:rPr>
        <w:t>nappy-changing</w:t>
      </w:r>
      <w:r w:rsidR="002507C1" w:rsidRPr="002507C1">
        <w:rPr>
          <w:rFonts w:ascii="Arial" w:hAnsi="Arial" w:cs="Arial"/>
        </w:rPr>
        <w:t xml:space="preserve"> </w:t>
      </w:r>
      <w:r w:rsidR="006D1221" w:rsidRPr="002507C1">
        <w:rPr>
          <w:rFonts w:ascii="Arial" w:hAnsi="Arial" w:cs="Arial"/>
        </w:rPr>
        <w:t>– the unpaid and undervalued labour that contributes to our nation’s prosperity. Not threatening to leave them without money for food</w:t>
      </w:r>
      <w:r w:rsidR="00E91570" w:rsidRPr="002507C1">
        <w:rPr>
          <w:rFonts w:ascii="Arial" w:hAnsi="Arial" w:cs="Arial"/>
        </w:rPr>
        <w:t xml:space="preserve"> for them and their babies.”</w:t>
      </w:r>
    </w:p>
    <w:p w14:paraId="37F3ECE5" w14:textId="6CFB183C" w:rsidR="00B92E56" w:rsidRPr="00B331E7" w:rsidRDefault="00B92E56" w:rsidP="00E5240F">
      <w:pPr>
        <w:rPr>
          <w:rFonts w:ascii="Arial" w:hAnsi="Arial" w:cs="Arial"/>
        </w:rPr>
      </w:pPr>
      <w:r w:rsidRPr="00DE40A4">
        <w:rPr>
          <w:rStyle w:val="Hyperlink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Read the joint HRLC, SNAICC and NFVPLS Forum submission to the Senate Community Affairs References Committee </w:t>
      </w:r>
      <w:hyperlink r:id="rId11" w:history="1">
        <w:r w:rsidRPr="00DE40A4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here</w:t>
        </w:r>
      </w:hyperlink>
      <w:r w:rsidR="00DE40A4">
        <w:rPr>
          <w:rStyle w:val="Hyperlink"/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sectPr w:rsidR="00B92E56" w:rsidRPr="00B331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ecilia LT Pro 55 Roman">
    <w:panose1 w:val="00000000000000000000"/>
    <w:charset w:val="00"/>
    <w:family w:val="roman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06A3D"/>
    <w:multiLevelType w:val="hybridMultilevel"/>
    <w:tmpl w:val="E3B09476"/>
    <w:lvl w:ilvl="0" w:tplc="F0929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40F"/>
    <w:rsid w:val="00031AC8"/>
    <w:rsid w:val="000A4E58"/>
    <w:rsid w:val="000F1035"/>
    <w:rsid w:val="00117D4B"/>
    <w:rsid w:val="002015EA"/>
    <w:rsid w:val="00250063"/>
    <w:rsid w:val="002507C1"/>
    <w:rsid w:val="0027488E"/>
    <w:rsid w:val="00322EBE"/>
    <w:rsid w:val="00395506"/>
    <w:rsid w:val="003D200D"/>
    <w:rsid w:val="00516423"/>
    <w:rsid w:val="005D64C9"/>
    <w:rsid w:val="00653CAE"/>
    <w:rsid w:val="00687E22"/>
    <w:rsid w:val="006C16DF"/>
    <w:rsid w:val="006D1221"/>
    <w:rsid w:val="007757F0"/>
    <w:rsid w:val="00775C1F"/>
    <w:rsid w:val="007A2AF8"/>
    <w:rsid w:val="00862E95"/>
    <w:rsid w:val="00864674"/>
    <w:rsid w:val="008818A7"/>
    <w:rsid w:val="00891262"/>
    <w:rsid w:val="00955B3C"/>
    <w:rsid w:val="009731DD"/>
    <w:rsid w:val="00A65FCF"/>
    <w:rsid w:val="00A82013"/>
    <w:rsid w:val="00AB381C"/>
    <w:rsid w:val="00AD2AFA"/>
    <w:rsid w:val="00B331E7"/>
    <w:rsid w:val="00B42165"/>
    <w:rsid w:val="00B92E56"/>
    <w:rsid w:val="00B95B32"/>
    <w:rsid w:val="00BC1449"/>
    <w:rsid w:val="00C07D08"/>
    <w:rsid w:val="00C70B8F"/>
    <w:rsid w:val="00C71A6E"/>
    <w:rsid w:val="00C83174"/>
    <w:rsid w:val="00C947BB"/>
    <w:rsid w:val="00C97574"/>
    <w:rsid w:val="00CC4118"/>
    <w:rsid w:val="00CE2E0A"/>
    <w:rsid w:val="00CF2D34"/>
    <w:rsid w:val="00D37B46"/>
    <w:rsid w:val="00D75AED"/>
    <w:rsid w:val="00DE40A4"/>
    <w:rsid w:val="00E37EB9"/>
    <w:rsid w:val="00E45C8F"/>
    <w:rsid w:val="00E5122B"/>
    <w:rsid w:val="00E5240F"/>
    <w:rsid w:val="00E62E16"/>
    <w:rsid w:val="00E91570"/>
    <w:rsid w:val="00EB0A6D"/>
    <w:rsid w:val="00F96A2D"/>
    <w:rsid w:val="00FA2E70"/>
    <w:rsid w:val="00FB1C73"/>
    <w:rsid w:val="00FE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63E5B3"/>
  <w15:docId w15:val="{0CD5E282-D81F-4623-B05D-A5B26162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4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15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15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5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5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EA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91570"/>
    <w:rPr>
      <w:i/>
      <w:iCs/>
    </w:rPr>
  </w:style>
  <w:style w:type="character" w:customStyle="1" w:styleId="HRLCCoverPageTitle">
    <w:name w:val="HRLC Cover Page Title"/>
    <w:rsid w:val="00B331E7"/>
    <w:rPr>
      <w:rFonts w:ascii="Caecilia LT Pro 55 Roman" w:hAnsi="Caecilia LT Pro 55 Roman"/>
      <w:sz w:val="36"/>
    </w:rPr>
  </w:style>
  <w:style w:type="paragraph" w:customStyle="1" w:styleId="HRLCCoverPageSubtitle">
    <w:name w:val="HRLC Cover Page Sub title"/>
    <w:basedOn w:val="Normal"/>
    <w:rsid w:val="00B331E7"/>
    <w:pPr>
      <w:pBdr>
        <w:bottom w:val="single" w:sz="12" w:space="1" w:color="auto"/>
      </w:pBdr>
      <w:spacing w:before="100" w:after="0" w:line="312" w:lineRule="auto"/>
    </w:pPr>
    <w:rPr>
      <w:rFonts w:ascii="Caecilia LT Pro 55 Roman" w:eastAsia="Times New Roman" w:hAnsi="Caecilia LT Pro 55 Roman" w:cs="Times New Roman"/>
      <w:color w:val="008000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B92E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tatic1.squarespace.com/static/580025f66b8f5b2dabbe4291/t/5c5a46feeb3931523e32b565/1549420292771/HRLC+SNAICC+and+NFVPLS+submission+to+Parents+Next+inquiry.pd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B585ED9E</Template>
  <TotalTime>1</TotalTime>
  <Pages>2</Pages>
  <Words>492</Words>
  <Characters>2808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Adrianne Walters</dc:creator>
  <cp:lastModifiedBy>Monique Hurley</cp:lastModifiedBy>
  <cp:revision>2</cp:revision>
  <dcterms:created xsi:type="dcterms:W3CDTF">2019-02-07T00:12:00Z</dcterms:created>
  <dcterms:modified xsi:type="dcterms:W3CDTF">2019-02-07T00:12:00Z</dcterms:modified>
</cp:coreProperties>
</file>